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F647C" w14:textId="220DF506" w:rsidR="009311B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9B7D76" w:rsidRPr="009B7D76">
        <w:rPr>
          <w:sz w:val="32"/>
        </w:rPr>
        <w:t>Forlagsdirektør P. Lindholt og hustru fru Ruth Lindholts Legat</w:t>
      </w:r>
      <w:r w:rsidR="009B7D76">
        <w:rPr>
          <w:sz w:val="32"/>
        </w:rPr>
        <w:t xml:space="preserve"> til svagsynede</w:t>
      </w:r>
    </w:p>
    <w:p w14:paraId="0C7DB2B6" w14:textId="77777777" w:rsidR="00D60666" w:rsidRPr="00D60666" w:rsidRDefault="00D60666" w:rsidP="00D60666"/>
    <w:p w14:paraId="370EA152" w14:textId="6FD39B0D" w:rsidR="009311BF" w:rsidRPr="00F8551F" w:rsidRDefault="003963F8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474F8A13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</w:p>
    <w:p w14:paraId="5170D916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  <w:r w:rsidRPr="009B7D76">
        <w:rPr>
          <w:sz w:val="22"/>
        </w:rPr>
        <w:t>Legatet er tiltænkt svagsynede og giver mulighed for støtte til indkøb eller anskaffelse af hjælpemidler eller andet til støtte for den eller de pågældende udvalgte trængende svagsynede.</w:t>
      </w:r>
    </w:p>
    <w:p w14:paraId="71450731" w14:textId="77777777" w:rsidR="002E0E63" w:rsidRDefault="002E0E63" w:rsidP="009B7D76">
      <w:pPr>
        <w:tabs>
          <w:tab w:val="left" w:pos="5472"/>
        </w:tabs>
        <w:rPr>
          <w:sz w:val="22"/>
        </w:rPr>
      </w:pPr>
    </w:p>
    <w:p w14:paraId="0031D9B7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  <w:r w:rsidRPr="009B7D76">
        <w:rPr>
          <w:sz w:val="22"/>
        </w:rPr>
        <w:t xml:space="preserve">En forudsætning for støtte er, at synsbrøk med brille eller kontaktlinse oplyses i ansøgningen og at ansøger er stærkt svagsynet, uden dog at være medlem af Dansk Blindesamfund. </w:t>
      </w:r>
      <w:r w:rsidRPr="009B7D76">
        <w:rPr>
          <w:sz w:val="22"/>
        </w:rPr>
        <w:br/>
        <w:t>Legatet kan altså ikke yde støtte til personer, der pr. definition er blinde (ser 6/60 eller derunder).</w:t>
      </w:r>
    </w:p>
    <w:p w14:paraId="1379FF26" w14:textId="77777777" w:rsidR="009B7D76" w:rsidRPr="009B7D76" w:rsidRDefault="009B7D76" w:rsidP="009B7D76">
      <w:pPr>
        <w:tabs>
          <w:tab w:val="left" w:pos="5472"/>
        </w:tabs>
        <w:rPr>
          <w:sz w:val="22"/>
        </w:rPr>
      </w:pPr>
    </w:p>
    <w:p w14:paraId="4A3E1B17" w14:textId="77777777" w:rsidR="009311BF" w:rsidRPr="009B7D76" w:rsidRDefault="009B7D76" w:rsidP="009B7D76">
      <w:pPr>
        <w:tabs>
          <w:tab w:val="left" w:pos="5472"/>
        </w:tabs>
        <w:rPr>
          <w:color w:val="FF0000"/>
          <w:sz w:val="22"/>
        </w:rPr>
      </w:pPr>
      <w:r w:rsidRPr="009B7D76">
        <w:rPr>
          <w:sz w:val="22"/>
        </w:rPr>
        <w:t>Legatet uddeles én gang årligt. Der er ansøgningsfrist er den 1. oktober. Meddelelse om bevilling eller afslag kan først forventes i slutningen af december måned.</w:t>
      </w:r>
      <w:r w:rsidR="003440D9">
        <w:rPr>
          <w:sz w:val="22"/>
        </w:rPr>
        <w:t xml:space="preserve"> </w:t>
      </w:r>
    </w:p>
    <w:p w14:paraId="238F372F" w14:textId="54E68EAE" w:rsidR="009B7D76" w:rsidRPr="009B7D76" w:rsidRDefault="0060721B" w:rsidP="009B7D76">
      <w:pPr>
        <w:tabs>
          <w:tab w:val="left" w:pos="5472"/>
        </w:tabs>
        <w:rPr>
          <w:sz w:val="22"/>
        </w:rPr>
      </w:pPr>
      <w:r>
        <w:rPr>
          <w:sz w:val="22"/>
        </w:rPr>
        <w:br/>
      </w:r>
      <w:r w:rsidR="00ED742F">
        <w:rPr>
          <w:sz w:val="22"/>
        </w:rPr>
        <w:t xml:space="preserve">Ansøgningsskemaet skal sendes til </w:t>
      </w:r>
      <w:hyperlink r:id="rId12" w:history="1">
        <w:r w:rsidR="00ED742F" w:rsidRPr="00904489">
          <w:rPr>
            <w:rStyle w:val="Hyperlink"/>
            <w:sz w:val="22"/>
          </w:rPr>
          <w:t xml:space="preserve">IBOS’ e-Boks på dette link. </w:t>
        </w:r>
      </w:hyperlink>
      <w:r w:rsidR="00ED742F">
        <w:rPr>
          <w:sz w:val="22"/>
        </w:rPr>
        <w:t xml:space="preserve">Link til e-Boks kan også findes på </w:t>
      </w:r>
      <w:hyperlink r:id="rId13" w:history="1">
        <w:r w:rsidR="00ED742F" w:rsidRPr="00114404">
          <w:rPr>
            <w:rStyle w:val="Hyperlink"/>
            <w:sz w:val="22"/>
          </w:rPr>
          <w:t>www.ibos.dk/legater</w:t>
        </w:r>
      </w:hyperlink>
      <w:r w:rsidR="00ED742F">
        <w:rPr>
          <w:sz w:val="22"/>
        </w:rPr>
        <w:t xml:space="preserve">. </w:t>
      </w:r>
      <w:r w:rsidR="009B7D76" w:rsidRPr="009B7D76">
        <w:rPr>
          <w:sz w:val="22"/>
        </w:rPr>
        <w:t>Legatet uddeles normalt ikke i portioner over 5.000 kr.</w:t>
      </w:r>
    </w:p>
    <w:p w14:paraId="4844D067" w14:textId="77777777" w:rsidR="009B7D76" w:rsidRPr="00F8551F" w:rsidRDefault="009B7D76" w:rsidP="009311BF">
      <w:pPr>
        <w:tabs>
          <w:tab w:val="left" w:pos="5472"/>
        </w:tabs>
        <w:rPr>
          <w:sz w:val="22"/>
        </w:rPr>
      </w:pPr>
    </w:p>
    <w:p w14:paraId="12FBE074" w14:textId="77777777" w:rsidR="00F8551F" w:rsidRDefault="00526575" w:rsidP="009311BF">
      <w:pPr>
        <w:tabs>
          <w:tab w:val="left" w:pos="5472"/>
        </w:tabs>
        <w:rPr>
          <w:sz w:val="22"/>
        </w:rPr>
      </w:pPr>
      <w:r>
        <w:rPr>
          <w:sz w:val="22"/>
        </w:rPr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</w:p>
    <w:p w14:paraId="63DE7E3B" w14:textId="33063351" w:rsidR="00287E25" w:rsidRDefault="00287E25">
      <w:pPr>
        <w:spacing w:line="240" w:lineRule="auto"/>
        <w:rPr>
          <w:sz w:val="22"/>
        </w:rPr>
      </w:pPr>
      <w:r>
        <w:rPr>
          <w:sz w:val="22"/>
        </w:rPr>
        <w:br w:type="page"/>
      </w:r>
    </w:p>
    <w:p w14:paraId="699D9132" w14:textId="77777777" w:rsidR="009311BF" w:rsidRPr="0088322C" w:rsidRDefault="009311BF" w:rsidP="00B234B2">
      <w:pPr>
        <w:pStyle w:val="Overskrift2"/>
        <w:spacing w:after="120"/>
        <w:rPr>
          <w:sz w:val="28"/>
        </w:rPr>
      </w:pPr>
      <w:r w:rsidRPr="0088322C">
        <w:rPr>
          <w:sz w:val="28"/>
        </w:rPr>
        <w:lastRenderedPageBreak/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EA406E" w14:paraId="24D697BD" w14:textId="77777777" w:rsidTr="00287E25">
        <w:tc>
          <w:tcPr>
            <w:tcW w:w="4039" w:type="dxa"/>
            <w:shd w:val="clear" w:color="auto" w:fill="DAEEF3" w:themeFill="accent5" w:themeFillTint="33"/>
          </w:tcPr>
          <w:p w14:paraId="2835FA91" w14:textId="77777777" w:rsidR="00EA406E" w:rsidRPr="00904489" w:rsidRDefault="00EA406E" w:rsidP="00EA406E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Ansøgers oplysninger</w:t>
            </w:r>
          </w:p>
          <w:p w14:paraId="05B47B68" w14:textId="77777777" w:rsidR="00EA406E" w:rsidRDefault="00EA406E" w:rsidP="00EA406E">
            <w:pPr>
              <w:rPr>
                <w:sz w:val="28"/>
              </w:rPr>
            </w:pPr>
          </w:p>
        </w:tc>
        <w:tc>
          <w:tcPr>
            <w:tcW w:w="6023" w:type="dxa"/>
            <w:shd w:val="clear" w:color="auto" w:fill="DAEEF3" w:themeFill="accent5" w:themeFillTint="33"/>
          </w:tcPr>
          <w:p w14:paraId="77EEF269" w14:textId="39DA6278" w:rsidR="00EA406E" w:rsidRDefault="00EA406E" w:rsidP="00EA406E">
            <w:pPr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</w:tc>
      </w:tr>
      <w:tr w:rsidR="009311BF" w14:paraId="4602EE85" w14:textId="77777777" w:rsidTr="00287E25">
        <w:tc>
          <w:tcPr>
            <w:tcW w:w="4039" w:type="dxa"/>
          </w:tcPr>
          <w:p w14:paraId="5CD81D5A" w14:textId="77777777" w:rsidR="009311BF" w:rsidRDefault="009311BF" w:rsidP="00873E33">
            <w:pPr>
              <w:rPr>
                <w:sz w:val="28"/>
              </w:rPr>
            </w:pPr>
          </w:p>
          <w:p w14:paraId="69EAFF01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Ansøgers navn:</w:t>
            </w:r>
          </w:p>
        </w:tc>
        <w:tc>
          <w:tcPr>
            <w:tcW w:w="6023" w:type="dxa"/>
          </w:tcPr>
          <w:p w14:paraId="7745A61F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18E6BDB4" w14:textId="77777777" w:rsidTr="00287E25">
        <w:tc>
          <w:tcPr>
            <w:tcW w:w="4039" w:type="dxa"/>
          </w:tcPr>
          <w:p w14:paraId="79853682" w14:textId="77777777" w:rsidR="009311BF" w:rsidRDefault="009311BF" w:rsidP="00873E33">
            <w:pPr>
              <w:rPr>
                <w:sz w:val="28"/>
              </w:rPr>
            </w:pPr>
          </w:p>
          <w:p w14:paraId="06892366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561FB16E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3CDB889" w14:textId="77777777" w:rsidTr="00287E25">
        <w:tc>
          <w:tcPr>
            <w:tcW w:w="4039" w:type="dxa"/>
          </w:tcPr>
          <w:p w14:paraId="670855B7" w14:textId="77777777" w:rsidR="009311BF" w:rsidRDefault="009311BF" w:rsidP="00873E33">
            <w:pPr>
              <w:rPr>
                <w:sz w:val="28"/>
              </w:rPr>
            </w:pPr>
          </w:p>
          <w:p w14:paraId="45CD3794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6CDA0A65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4D98012D" w14:textId="77777777" w:rsidTr="00287E25">
        <w:tc>
          <w:tcPr>
            <w:tcW w:w="4039" w:type="dxa"/>
          </w:tcPr>
          <w:p w14:paraId="062D0C5B" w14:textId="77777777" w:rsidR="009311BF" w:rsidRDefault="009311BF" w:rsidP="00873E33">
            <w:pPr>
              <w:rPr>
                <w:sz w:val="28"/>
              </w:rPr>
            </w:pPr>
          </w:p>
          <w:p w14:paraId="093FB576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6C211E65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1710DA7" w14:textId="77777777" w:rsidTr="00287E25">
        <w:tc>
          <w:tcPr>
            <w:tcW w:w="4039" w:type="dxa"/>
          </w:tcPr>
          <w:p w14:paraId="5B71F82F" w14:textId="77777777" w:rsidR="009311BF" w:rsidRDefault="009311BF" w:rsidP="00873E33">
            <w:pPr>
              <w:rPr>
                <w:sz w:val="28"/>
              </w:rPr>
            </w:pPr>
          </w:p>
          <w:p w14:paraId="3E4AFEF0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5E230B30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E590B94" w14:textId="77777777" w:rsidTr="00287E25">
        <w:tc>
          <w:tcPr>
            <w:tcW w:w="4039" w:type="dxa"/>
          </w:tcPr>
          <w:p w14:paraId="692571A5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5C85A6B3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04C40B3B" w14:textId="77777777" w:rsidTr="00287E25">
        <w:tc>
          <w:tcPr>
            <w:tcW w:w="4039" w:type="dxa"/>
          </w:tcPr>
          <w:p w14:paraId="091DEB7C" w14:textId="77777777" w:rsidR="009311BF" w:rsidRDefault="009311BF" w:rsidP="00873E33">
            <w:pPr>
              <w:rPr>
                <w:sz w:val="28"/>
              </w:rPr>
            </w:pPr>
          </w:p>
          <w:p w14:paraId="5BDFA8CC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2E5B6F2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59C606F5" w14:textId="77777777" w:rsidTr="00287E25">
        <w:tc>
          <w:tcPr>
            <w:tcW w:w="4039" w:type="dxa"/>
          </w:tcPr>
          <w:p w14:paraId="6FEF84A9" w14:textId="77777777" w:rsidR="009311BF" w:rsidRDefault="009311BF" w:rsidP="00873E33">
            <w:pPr>
              <w:rPr>
                <w:sz w:val="28"/>
              </w:rPr>
            </w:pPr>
          </w:p>
          <w:p w14:paraId="52C14A5E" w14:textId="77777777" w:rsidR="009311BF" w:rsidRDefault="009311BF" w:rsidP="00873E33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5C4EE578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64A54530" w14:textId="77777777" w:rsidTr="00287E25">
        <w:tc>
          <w:tcPr>
            <w:tcW w:w="4039" w:type="dxa"/>
          </w:tcPr>
          <w:p w14:paraId="1D05C118" w14:textId="77777777" w:rsidR="009311BF" w:rsidRDefault="00D17028" w:rsidP="00873E33">
            <w:pPr>
              <w:rPr>
                <w:sz w:val="28"/>
              </w:rPr>
            </w:pPr>
            <w:r>
              <w:rPr>
                <w:sz w:val="28"/>
              </w:rPr>
              <w:t>Syns</w:t>
            </w:r>
            <w:r w:rsidR="009B7D76">
              <w:rPr>
                <w:sz w:val="28"/>
              </w:rPr>
              <w:t>brøk</w:t>
            </w:r>
            <w:r>
              <w:rPr>
                <w:sz w:val="28"/>
              </w:rPr>
              <w:t xml:space="preserve"> </w:t>
            </w:r>
            <w:r w:rsidR="009B7D76" w:rsidRPr="009B7D76">
              <w:rPr>
                <w:sz w:val="28"/>
                <w:u w:val="single"/>
              </w:rPr>
              <w:t>med</w:t>
            </w:r>
            <w:r w:rsidR="009B7D76">
              <w:rPr>
                <w:sz w:val="28"/>
              </w:rPr>
              <w:t xml:space="preserve"> </w:t>
            </w:r>
            <w:r w:rsidR="009B7D76" w:rsidRPr="009B7D76">
              <w:rPr>
                <w:sz w:val="28"/>
              </w:rPr>
              <w:t>brille</w:t>
            </w:r>
            <w:r w:rsidR="009B7D76">
              <w:rPr>
                <w:sz w:val="28"/>
              </w:rPr>
              <w:t>/ kontaktlinse</w:t>
            </w:r>
            <w:r>
              <w:rPr>
                <w:sz w:val="28"/>
              </w:rPr>
              <w:t>:</w:t>
            </w:r>
          </w:p>
        </w:tc>
        <w:tc>
          <w:tcPr>
            <w:tcW w:w="6023" w:type="dxa"/>
          </w:tcPr>
          <w:p w14:paraId="00CD7244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9311BF" w14:paraId="472DF952" w14:textId="77777777" w:rsidTr="00287E25">
        <w:tc>
          <w:tcPr>
            <w:tcW w:w="4039" w:type="dxa"/>
          </w:tcPr>
          <w:p w14:paraId="335C1BE7" w14:textId="77777777" w:rsidR="00351E85" w:rsidRPr="00351E85" w:rsidRDefault="00351E85" w:rsidP="00873E33">
            <w:pPr>
              <w:rPr>
                <w:sz w:val="28"/>
              </w:rPr>
            </w:pPr>
          </w:p>
          <w:p w14:paraId="6FA74D93" w14:textId="77777777" w:rsidR="009311BF" w:rsidRPr="00351E85" w:rsidRDefault="008E72F4" w:rsidP="00873E33">
            <w:pPr>
              <w:rPr>
                <w:sz w:val="28"/>
              </w:rPr>
            </w:pPr>
            <w:r w:rsidRPr="00351E85">
              <w:rPr>
                <w:sz w:val="28"/>
              </w:rPr>
              <w:t>Brillestyrke:</w:t>
            </w:r>
          </w:p>
        </w:tc>
        <w:tc>
          <w:tcPr>
            <w:tcW w:w="6023" w:type="dxa"/>
          </w:tcPr>
          <w:p w14:paraId="0057E662" w14:textId="77777777" w:rsidR="009311BF" w:rsidRDefault="009311BF" w:rsidP="00873E33">
            <w:pPr>
              <w:rPr>
                <w:sz w:val="28"/>
              </w:rPr>
            </w:pPr>
          </w:p>
        </w:tc>
      </w:tr>
      <w:tr w:rsidR="00351E85" w14:paraId="5341219F" w14:textId="77777777" w:rsidTr="00287E25">
        <w:tc>
          <w:tcPr>
            <w:tcW w:w="4039" w:type="dxa"/>
          </w:tcPr>
          <w:p w14:paraId="481027F0" w14:textId="4D3F17A3" w:rsidR="00351E85" w:rsidRPr="00351E85" w:rsidRDefault="000124B3" w:rsidP="00873E33">
            <w:pPr>
              <w:rPr>
                <w:sz w:val="28"/>
              </w:rPr>
            </w:pPr>
            <w:r>
              <w:rPr>
                <w:sz w:val="28"/>
              </w:rPr>
              <w:t>Synsstatus (husk at vedlægge</w:t>
            </w:r>
            <w:r w:rsidR="00091A8E">
              <w:rPr>
                <w:sz w:val="28"/>
              </w:rPr>
              <w:t xml:space="preserve"> øjenlægelig dokumentation</w:t>
            </w:r>
            <w:r w:rsidR="002B089F">
              <w:rPr>
                <w:sz w:val="28"/>
              </w:rPr>
              <w:t xml:space="preserve">, </w:t>
            </w:r>
            <w:r w:rsidR="001E22BE">
              <w:rPr>
                <w:sz w:val="28"/>
              </w:rPr>
              <w:t xml:space="preserve">gerne </w:t>
            </w:r>
            <w:r w:rsidR="002B089F">
              <w:rPr>
                <w:sz w:val="28"/>
              </w:rPr>
              <w:t>max 4. år gam</w:t>
            </w:r>
            <w:r w:rsidR="000033F7">
              <w:rPr>
                <w:sz w:val="28"/>
              </w:rPr>
              <w:t>le</w:t>
            </w:r>
            <w:r w:rsidR="002B089F">
              <w:rPr>
                <w:sz w:val="28"/>
              </w:rPr>
              <w:t>)</w:t>
            </w:r>
          </w:p>
        </w:tc>
        <w:tc>
          <w:tcPr>
            <w:tcW w:w="6023" w:type="dxa"/>
          </w:tcPr>
          <w:p w14:paraId="2ED8EE77" w14:textId="77777777" w:rsidR="00351E85" w:rsidRDefault="00351E85" w:rsidP="00873E33">
            <w:pPr>
              <w:rPr>
                <w:sz w:val="28"/>
              </w:rPr>
            </w:pPr>
          </w:p>
        </w:tc>
      </w:tr>
      <w:tr w:rsidR="008E72F4" w14:paraId="78C71D91" w14:textId="77777777" w:rsidTr="00287E25">
        <w:tc>
          <w:tcPr>
            <w:tcW w:w="4039" w:type="dxa"/>
          </w:tcPr>
          <w:p w14:paraId="04B3BB2A" w14:textId="77777777" w:rsidR="003440D9" w:rsidRDefault="003440D9" w:rsidP="008E72F4">
            <w:pPr>
              <w:rPr>
                <w:sz w:val="28"/>
              </w:rPr>
            </w:pPr>
          </w:p>
          <w:p w14:paraId="7E1FEB08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 xml:space="preserve">Til hvilket formål søger du støtten? </w:t>
            </w:r>
          </w:p>
        </w:tc>
        <w:tc>
          <w:tcPr>
            <w:tcW w:w="6023" w:type="dxa"/>
          </w:tcPr>
          <w:p w14:paraId="29889BA0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5BA97C90" w14:textId="77777777" w:rsidTr="00287E25">
        <w:tc>
          <w:tcPr>
            <w:tcW w:w="4039" w:type="dxa"/>
          </w:tcPr>
          <w:p w14:paraId="09C638B8" w14:textId="77777777" w:rsidR="008E72F4" w:rsidRPr="00351E85" w:rsidRDefault="008E72F4" w:rsidP="008E72F4">
            <w:pPr>
              <w:rPr>
                <w:sz w:val="28"/>
              </w:rPr>
            </w:pPr>
          </w:p>
          <w:p w14:paraId="147A93D5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3D861391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15B008A2" w14:textId="77777777" w:rsidTr="00287E25">
        <w:tc>
          <w:tcPr>
            <w:tcW w:w="4039" w:type="dxa"/>
          </w:tcPr>
          <w:p w14:paraId="101C86D1" w14:textId="77777777" w:rsidR="008E72F4" w:rsidRPr="00351E85" w:rsidRDefault="008E72F4" w:rsidP="008E72F4">
            <w:pPr>
              <w:rPr>
                <w:sz w:val="28"/>
              </w:rPr>
            </w:pPr>
          </w:p>
          <w:p w14:paraId="316CC5FC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Søger du andre fonde?</w:t>
            </w:r>
          </w:p>
        </w:tc>
        <w:tc>
          <w:tcPr>
            <w:tcW w:w="6023" w:type="dxa"/>
          </w:tcPr>
          <w:p w14:paraId="34F42805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55D1639C" w14:textId="77777777" w:rsidTr="00287E25">
        <w:tc>
          <w:tcPr>
            <w:tcW w:w="4039" w:type="dxa"/>
          </w:tcPr>
          <w:p w14:paraId="1D47E6E6" w14:textId="77777777" w:rsidR="008E72F4" w:rsidRPr="00351E85" w:rsidRDefault="008E72F4" w:rsidP="008E72F4">
            <w:pPr>
              <w:rPr>
                <w:sz w:val="28"/>
              </w:rPr>
            </w:pPr>
          </w:p>
          <w:p w14:paraId="6A71DA4C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2CD08029" w14:textId="77777777" w:rsidR="008E72F4" w:rsidRDefault="008E72F4" w:rsidP="008E72F4">
            <w:pPr>
              <w:rPr>
                <w:sz w:val="28"/>
              </w:rPr>
            </w:pPr>
          </w:p>
        </w:tc>
      </w:tr>
      <w:tr w:rsidR="008E72F4" w14:paraId="7069DE9A" w14:textId="77777777" w:rsidTr="00287E25">
        <w:tc>
          <w:tcPr>
            <w:tcW w:w="4039" w:type="dxa"/>
          </w:tcPr>
          <w:p w14:paraId="2C941E11" w14:textId="77777777" w:rsidR="008E72F4" w:rsidRPr="00351E85" w:rsidRDefault="008E72F4" w:rsidP="008E72F4">
            <w:pPr>
              <w:rPr>
                <w:sz w:val="28"/>
              </w:rPr>
            </w:pPr>
            <w:r w:rsidRPr="00351E85"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49522BDF" w14:textId="77777777" w:rsidR="008E72F4" w:rsidRDefault="008E72F4" w:rsidP="008E72F4">
            <w:pPr>
              <w:rPr>
                <w:sz w:val="28"/>
              </w:rPr>
            </w:pPr>
          </w:p>
        </w:tc>
      </w:tr>
    </w:tbl>
    <w:p w14:paraId="436038D1" w14:textId="77777777" w:rsidR="00B234B2" w:rsidRDefault="00B234B2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B234B2" w14:paraId="1DD65AA5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048DEBCE" w14:textId="404F3425" w:rsidR="00B234B2" w:rsidRPr="00EA406E" w:rsidRDefault="00B234B2" w:rsidP="008E72F4">
            <w:pPr>
              <w:rPr>
                <w:b/>
                <w:bCs/>
                <w:sz w:val="28"/>
              </w:rPr>
            </w:pPr>
            <w:r w:rsidRPr="00EA406E">
              <w:rPr>
                <w:b/>
                <w:bCs/>
                <w:sz w:val="28"/>
              </w:rPr>
              <w:lastRenderedPageBreak/>
              <w:t>Indkomstforhold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0B884924" w14:textId="77777777" w:rsidR="00B234B2" w:rsidRDefault="00EA406E" w:rsidP="008E72F4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539BDF67" w14:textId="2127B645" w:rsidR="00EA406E" w:rsidRPr="0060721B" w:rsidRDefault="00EA406E" w:rsidP="008E72F4">
            <w:pPr>
              <w:rPr>
                <w:sz w:val="28"/>
              </w:rPr>
            </w:pPr>
          </w:p>
        </w:tc>
      </w:tr>
      <w:tr w:rsidR="008E72F4" w14:paraId="5AE01CD7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EEDB260" w14:textId="77777777" w:rsidR="008E72F4" w:rsidRPr="0060721B" w:rsidRDefault="008E72F4" w:rsidP="008E72F4">
            <w:pPr>
              <w:rPr>
                <w:sz w:val="28"/>
              </w:rPr>
            </w:pPr>
          </w:p>
          <w:p w14:paraId="1FE0DDBA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 xml:space="preserve">Din månedlige </w:t>
            </w:r>
            <w:r w:rsidRPr="0060721B">
              <w:rPr>
                <w:sz w:val="28"/>
                <w:u w:val="single"/>
              </w:rPr>
              <w:t>brutto</w:t>
            </w:r>
            <w:r w:rsidRPr="0060721B">
              <w:rPr>
                <w:sz w:val="28"/>
              </w:rPr>
              <w:t>indtægt: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A6DBAD" w14:textId="77777777" w:rsidR="008E72F4" w:rsidRPr="0060721B" w:rsidRDefault="008E72F4" w:rsidP="008E72F4">
            <w:pPr>
              <w:rPr>
                <w:sz w:val="28"/>
              </w:rPr>
            </w:pPr>
          </w:p>
          <w:p w14:paraId="6C462AAD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59BC84A5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2BF56D2" w14:textId="77777777" w:rsidR="003440D9" w:rsidRPr="0060721B" w:rsidRDefault="003440D9" w:rsidP="008E72F4">
            <w:pPr>
              <w:rPr>
                <w:sz w:val="28"/>
              </w:rPr>
            </w:pPr>
          </w:p>
          <w:p w14:paraId="617293A6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Arbejdsindkomst: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972D96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0B1232BB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398DC7" w14:textId="77777777" w:rsidR="003440D9" w:rsidRPr="0060721B" w:rsidRDefault="003440D9" w:rsidP="008E72F4">
            <w:pPr>
              <w:rPr>
                <w:sz w:val="28"/>
              </w:rPr>
            </w:pPr>
          </w:p>
          <w:p w14:paraId="2B00CAFC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Social pension: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77E828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8E72F4" w14:paraId="707512B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30EE7F" w14:textId="77777777" w:rsidR="003440D9" w:rsidRPr="0060721B" w:rsidRDefault="003440D9" w:rsidP="008E72F4">
            <w:pPr>
              <w:rPr>
                <w:sz w:val="28"/>
              </w:rPr>
            </w:pPr>
          </w:p>
          <w:p w14:paraId="743A71AC" w14:textId="77777777" w:rsidR="008E72F4" w:rsidRPr="0060721B" w:rsidRDefault="008E72F4" w:rsidP="008E72F4">
            <w:pPr>
              <w:rPr>
                <w:sz w:val="28"/>
              </w:rPr>
            </w:pPr>
            <w:r w:rsidRPr="0060721B">
              <w:rPr>
                <w:sz w:val="28"/>
              </w:rPr>
              <w:t>Andet: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7D723" w14:textId="77777777" w:rsidR="008E72F4" w:rsidRPr="0060721B" w:rsidRDefault="008E72F4" w:rsidP="008E72F4">
            <w:pPr>
              <w:rPr>
                <w:sz w:val="28"/>
              </w:rPr>
            </w:pPr>
          </w:p>
        </w:tc>
      </w:tr>
      <w:tr w:rsidR="003440D9" w14:paraId="1FACBF2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65C98E7" w14:textId="77777777" w:rsidR="003440D9" w:rsidRPr="0060721B" w:rsidRDefault="003440D9" w:rsidP="003440D9">
            <w:pPr>
              <w:rPr>
                <w:sz w:val="28"/>
              </w:rPr>
            </w:pPr>
          </w:p>
          <w:p w14:paraId="3962BCCC" w14:textId="77777777" w:rsidR="003440D9" w:rsidRPr="0060721B" w:rsidRDefault="003440D9" w:rsidP="003440D9">
            <w:pPr>
              <w:rPr>
                <w:sz w:val="28"/>
              </w:rPr>
            </w:pPr>
            <w:r w:rsidRPr="0060721B">
              <w:rPr>
                <w:sz w:val="28"/>
              </w:rPr>
              <w:t xml:space="preserve">For evt. andre i husstanden: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1A0A6" w14:textId="77777777" w:rsidR="003440D9" w:rsidRPr="0060721B" w:rsidRDefault="003440D9" w:rsidP="003440D9">
            <w:pPr>
              <w:rPr>
                <w:sz w:val="28"/>
              </w:rPr>
            </w:pPr>
          </w:p>
        </w:tc>
      </w:tr>
      <w:tr w:rsidR="003440D9" w14:paraId="05286D12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2EBDAC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br/>
              <w:t xml:space="preserve">Månedlige faste udgifter i </w:t>
            </w:r>
          </w:p>
          <w:p w14:paraId="392F3C49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t>husstanden: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289D53" w14:textId="77777777" w:rsidR="003440D9" w:rsidRDefault="003440D9" w:rsidP="003440D9">
            <w:pPr>
              <w:rPr>
                <w:sz w:val="28"/>
              </w:rPr>
            </w:pPr>
          </w:p>
        </w:tc>
      </w:tr>
      <w:tr w:rsidR="003440D9" w14:paraId="410BE66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AECFEF0" w14:textId="77777777" w:rsidR="003440D9" w:rsidRDefault="003440D9" w:rsidP="003440D9">
            <w:pPr>
              <w:rPr>
                <w:sz w:val="28"/>
              </w:rPr>
            </w:pPr>
            <w:r>
              <w:rPr>
                <w:sz w:val="28"/>
              </w:rPr>
              <w:br/>
              <w:t>Evt. yderligere bemærkninger til de økonomiske forhold: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FD2E40" w14:textId="77777777" w:rsidR="003440D9" w:rsidRDefault="003440D9" w:rsidP="003440D9">
            <w:pPr>
              <w:rPr>
                <w:sz w:val="28"/>
              </w:rPr>
            </w:pPr>
          </w:p>
          <w:p w14:paraId="3BE45133" w14:textId="77777777" w:rsidR="003440D9" w:rsidRDefault="003440D9" w:rsidP="003440D9">
            <w:pPr>
              <w:rPr>
                <w:sz w:val="28"/>
              </w:rPr>
            </w:pPr>
          </w:p>
        </w:tc>
      </w:tr>
    </w:tbl>
    <w:p w14:paraId="050EE3E7" w14:textId="77777777" w:rsidR="00B234B2" w:rsidRDefault="00B234B2"/>
    <w:tbl>
      <w:tblPr>
        <w:tblW w:w="10062" w:type="dxa"/>
        <w:tblInd w:w="-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6A0" w:firstRow="1" w:lastRow="0" w:firstColumn="1" w:lastColumn="0" w:noHBand="1" w:noVBand="1"/>
      </w:tblPr>
      <w:tblGrid>
        <w:gridCol w:w="4039"/>
        <w:gridCol w:w="6023"/>
      </w:tblGrid>
      <w:tr w:rsidR="00B234B2" w14:paraId="0689305C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18DBCAE8" w14:textId="3ADCCB3F" w:rsidR="00B234B2" w:rsidRPr="00EA406E" w:rsidRDefault="00B234B2" w:rsidP="00780FC4">
            <w:pPr>
              <w:rPr>
                <w:b/>
                <w:bCs/>
                <w:sz w:val="28"/>
              </w:rPr>
            </w:pPr>
            <w:r w:rsidRPr="00EA406E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6A7D66D9" w14:textId="53EC0925" w:rsidR="00B234B2" w:rsidRDefault="00EA406E" w:rsidP="00780FC4">
            <w:pPr>
              <w:rPr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4303DEDA" w14:textId="121FD6BA" w:rsidR="00B234B2" w:rsidRPr="0060721B" w:rsidRDefault="00B234B2" w:rsidP="00780FC4">
            <w:pPr>
              <w:rPr>
                <w:sz w:val="28"/>
              </w:rPr>
            </w:pPr>
          </w:p>
        </w:tc>
      </w:tr>
      <w:tr w:rsidR="002A7F09" w14:paraId="15AAAC00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C0ACD8D" w14:textId="77777777" w:rsidR="002A7F09" w:rsidRPr="0060721B" w:rsidRDefault="002A7F09" w:rsidP="00780FC4">
            <w:pPr>
              <w:rPr>
                <w:sz w:val="28"/>
              </w:rPr>
            </w:pPr>
          </w:p>
          <w:p w14:paraId="057C6F92" w14:textId="77777777" w:rsidR="002A7F09" w:rsidRPr="0060721B" w:rsidRDefault="002A7F09" w:rsidP="00780FC4">
            <w:pPr>
              <w:rPr>
                <w:sz w:val="28"/>
              </w:rPr>
            </w:pPr>
            <w:r w:rsidRPr="0060721B"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D0E33F" w14:textId="77777777" w:rsidR="002A7F09" w:rsidRPr="0060721B" w:rsidRDefault="002A7F09" w:rsidP="00780FC4">
            <w:pPr>
              <w:rPr>
                <w:sz w:val="28"/>
              </w:rPr>
            </w:pPr>
          </w:p>
        </w:tc>
      </w:tr>
      <w:tr w:rsidR="002A7F09" w14:paraId="06BA548B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9533BF" w14:textId="77777777" w:rsidR="002A7F09" w:rsidRPr="0060721B" w:rsidRDefault="002A7F09" w:rsidP="00780FC4">
            <w:pPr>
              <w:rPr>
                <w:sz w:val="28"/>
              </w:rPr>
            </w:pPr>
          </w:p>
          <w:p w14:paraId="29EF059F" w14:textId="77777777" w:rsidR="002A7F09" w:rsidRPr="0060721B" w:rsidRDefault="002A7F09" w:rsidP="00780FC4">
            <w:pPr>
              <w:rPr>
                <w:sz w:val="28"/>
              </w:rPr>
            </w:pPr>
            <w:r w:rsidRPr="0060721B"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B7796E" w14:textId="77777777" w:rsidR="002A7F09" w:rsidRPr="0060721B" w:rsidRDefault="002A7F09" w:rsidP="00780FC4">
            <w:pPr>
              <w:rPr>
                <w:sz w:val="28"/>
              </w:rPr>
            </w:pPr>
          </w:p>
        </w:tc>
      </w:tr>
      <w:tr w:rsidR="002A7F09" w14:paraId="6851392E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54A1B55" w14:textId="77777777" w:rsidR="002A7F09" w:rsidRDefault="002A7F09" w:rsidP="00780FC4">
            <w:pPr>
              <w:rPr>
                <w:sz w:val="28"/>
              </w:rPr>
            </w:pPr>
          </w:p>
          <w:p w14:paraId="7707669D" w14:textId="77777777" w:rsidR="002A7F09" w:rsidRDefault="002A7F09" w:rsidP="00780FC4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893F6" w14:textId="77777777" w:rsidR="002A7F09" w:rsidRDefault="002A7F09" w:rsidP="00780FC4">
            <w:pPr>
              <w:rPr>
                <w:sz w:val="28"/>
              </w:rPr>
            </w:pPr>
          </w:p>
        </w:tc>
      </w:tr>
      <w:tr w:rsidR="002A7F09" w14:paraId="5618C5C2" w14:textId="77777777" w:rsidTr="00287E25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F0B7A72" w14:textId="77777777" w:rsidR="002A7F09" w:rsidRDefault="002A7F09" w:rsidP="00780FC4">
            <w:pPr>
              <w:rPr>
                <w:sz w:val="28"/>
              </w:rPr>
            </w:pPr>
          </w:p>
          <w:p w14:paraId="46652DFF" w14:textId="77777777" w:rsidR="002A7F09" w:rsidRDefault="002A7F09" w:rsidP="00780FC4">
            <w:pPr>
              <w:rPr>
                <w:sz w:val="28"/>
              </w:rPr>
            </w:pPr>
          </w:p>
          <w:p w14:paraId="32A26D86" w14:textId="77777777" w:rsidR="002A7F09" w:rsidRDefault="002A7F09" w:rsidP="00780FC4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507803" w14:textId="77777777" w:rsidR="002A7F09" w:rsidRDefault="002A7F09" w:rsidP="00780FC4">
            <w:pPr>
              <w:rPr>
                <w:sz w:val="28"/>
              </w:rPr>
            </w:pPr>
          </w:p>
        </w:tc>
      </w:tr>
    </w:tbl>
    <w:p w14:paraId="0F6785F0" w14:textId="77777777" w:rsidR="002A7F09" w:rsidRDefault="002A7F09" w:rsidP="002A7F09"/>
    <w:p w14:paraId="1189EF3A" w14:textId="77777777" w:rsidR="0060721B" w:rsidRDefault="0060721B" w:rsidP="002A7F09"/>
    <w:sectPr w:rsidR="0060721B" w:rsidSect="006D0D41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09AF8" w14:textId="77777777" w:rsidR="00793490" w:rsidRDefault="00793490" w:rsidP="005347A0">
      <w:pPr>
        <w:spacing w:line="240" w:lineRule="auto"/>
      </w:pPr>
      <w:r>
        <w:separator/>
      </w:r>
    </w:p>
  </w:endnote>
  <w:endnote w:type="continuationSeparator" w:id="0">
    <w:p w14:paraId="20DDDC75" w14:textId="77777777" w:rsidR="00793490" w:rsidRDefault="00793490" w:rsidP="005347A0">
      <w:pPr>
        <w:spacing w:line="240" w:lineRule="auto"/>
      </w:pPr>
      <w:r>
        <w:continuationSeparator/>
      </w:r>
    </w:p>
  </w:endnote>
  <w:endnote w:type="continuationNotice" w:id="1">
    <w:p w14:paraId="383DCF25" w14:textId="77777777" w:rsidR="00EF0BBB" w:rsidRDefault="00EF0B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9B0DD" w14:textId="187AA378" w:rsidR="006D0D41" w:rsidRDefault="00981D05" w:rsidP="006D0D41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8242" behindDoc="1" locked="0" layoutInCell="1" allowOverlap="1" wp14:anchorId="71570518" wp14:editId="56FA2B67">
          <wp:simplePos x="0" y="0"/>
          <wp:positionH relativeFrom="column">
            <wp:posOffset>-1026795</wp:posOffset>
          </wp:positionH>
          <wp:positionV relativeFrom="paragraph">
            <wp:posOffset>236855</wp:posOffset>
          </wp:positionV>
          <wp:extent cx="1440815" cy="484505"/>
          <wp:effectExtent l="1905" t="0" r="8890" b="8890"/>
          <wp:wrapNone/>
          <wp:docPr id="1" name="Billede 1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96ED6" w14:textId="6125251F" w:rsidR="00981D05" w:rsidRPr="00A03509" w:rsidRDefault="00981D05" w:rsidP="00981D05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567DF6DC" w14:textId="2FCAF736" w:rsidR="00981D05" w:rsidRPr="00A03509" w:rsidRDefault="00981D05" w:rsidP="00981D05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39743E13" w14:textId="77777777" w:rsidR="00981D05" w:rsidRPr="00A03509" w:rsidRDefault="00981D05" w:rsidP="00981D05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3B7E24D0" w14:textId="77777777" w:rsidR="00981D05" w:rsidRDefault="00981D05" w:rsidP="00981D05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1B76F533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40B82B12" wp14:editId="74591E30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1FC1FD94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0B82B12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" fillcolor="#006288" strokecolor="#006288">
              <v:textbox>
                <w:txbxContent>
                  <w:p w14:paraId="1FC1FD94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E459C" w14:textId="1AB9DB3C" w:rsidR="007A26C9" w:rsidRDefault="00981D05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8241" behindDoc="1" locked="0" layoutInCell="1" allowOverlap="1" wp14:anchorId="78BECB41" wp14:editId="01A24A2B">
          <wp:simplePos x="0" y="0"/>
          <wp:positionH relativeFrom="column">
            <wp:posOffset>-1045845</wp:posOffset>
          </wp:positionH>
          <wp:positionV relativeFrom="paragraph">
            <wp:posOffset>255905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F80B7A" w14:textId="5E336E4C" w:rsidR="00981D05" w:rsidRPr="00A03509" w:rsidRDefault="00981D05" w:rsidP="00981D05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53DD35D7" w14:textId="18F8C568" w:rsidR="00981D05" w:rsidRPr="00A03509" w:rsidRDefault="00981D05" w:rsidP="00981D05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68674FF2" w14:textId="77777777" w:rsidR="00981D05" w:rsidRPr="00A03509" w:rsidRDefault="00981D05" w:rsidP="00981D05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5E72E4C2" w14:textId="77777777" w:rsidR="00981D05" w:rsidRDefault="00981D05" w:rsidP="00981D05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777CF61B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6D02BA6B" wp14:editId="1CB67C0F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113A3BED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2BA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" o:allowincell="f" fillcolor="#006288" strokecolor="#006288">
              <v:textbox>
                <w:txbxContent>
                  <w:p w14:paraId="113A3BED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D7000" w14:textId="77777777" w:rsidR="00793490" w:rsidRDefault="00793490" w:rsidP="005347A0">
      <w:pPr>
        <w:spacing w:line="240" w:lineRule="auto"/>
      </w:pPr>
      <w:r>
        <w:separator/>
      </w:r>
    </w:p>
  </w:footnote>
  <w:footnote w:type="continuationSeparator" w:id="0">
    <w:p w14:paraId="5889C9CB" w14:textId="77777777" w:rsidR="00793490" w:rsidRDefault="00793490" w:rsidP="005347A0">
      <w:pPr>
        <w:spacing w:line="240" w:lineRule="auto"/>
      </w:pPr>
      <w:r>
        <w:continuationSeparator/>
      </w:r>
    </w:p>
  </w:footnote>
  <w:footnote w:type="continuationNotice" w:id="1">
    <w:p w14:paraId="6B05C9A0" w14:textId="77777777" w:rsidR="00EF0BBB" w:rsidRDefault="00EF0B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74FEB" w14:textId="77777777" w:rsidR="006D0D41" w:rsidRDefault="006D0D41" w:rsidP="006D0D41">
    <w:pPr>
      <w:pStyle w:val="Sidehoved"/>
    </w:pPr>
    <w:r w:rsidRPr="003E7307">
      <w:rPr>
        <w:noProof/>
        <w:sz w:val="22"/>
        <w:szCs w:val="20"/>
      </w:rPr>
      <w:drawing>
        <wp:anchor distT="0" distB="0" distL="114300" distR="114300" simplePos="0" relativeHeight="251658244" behindDoc="1" locked="0" layoutInCell="1" allowOverlap="1" wp14:anchorId="3777C8CB" wp14:editId="095EEBF1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10" name="Billede 10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1D78A" w14:textId="77777777" w:rsidR="005C69D3" w:rsidRDefault="005C69D3" w:rsidP="006D0D41">
    <w:pPr>
      <w:pStyle w:val="Sidehoved"/>
    </w:pPr>
  </w:p>
  <w:p w14:paraId="3F46BBEC" w14:textId="77777777" w:rsidR="006D0D41" w:rsidRDefault="006D0D41" w:rsidP="006D0D41">
    <w:pPr>
      <w:pStyle w:val="Sidehoved"/>
    </w:pPr>
  </w:p>
  <w:p w14:paraId="17A43111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10FB14F9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E5DA6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8240" behindDoc="1" locked="0" layoutInCell="1" allowOverlap="1" wp14:anchorId="19E810AD" wp14:editId="76D46C6D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13" name="Billede 13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FB64A5" w14:textId="77777777" w:rsidR="001E0ACA" w:rsidRDefault="001E0ACA" w:rsidP="006C0106">
    <w:pPr>
      <w:pStyle w:val="Sidehoved"/>
    </w:pPr>
  </w:p>
  <w:p w14:paraId="485108C0" w14:textId="77777777" w:rsidR="006C0106" w:rsidRDefault="006C0106" w:rsidP="006C0106">
    <w:pPr>
      <w:pStyle w:val="Sidehoved"/>
    </w:pPr>
  </w:p>
  <w:p w14:paraId="67C97C7F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033F7"/>
    <w:rsid w:val="000124B3"/>
    <w:rsid w:val="0002198C"/>
    <w:rsid w:val="00031883"/>
    <w:rsid w:val="00032D02"/>
    <w:rsid w:val="00042DA4"/>
    <w:rsid w:val="000431E1"/>
    <w:rsid w:val="000635B0"/>
    <w:rsid w:val="00091A8E"/>
    <w:rsid w:val="000A7A78"/>
    <w:rsid w:val="000C550F"/>
    <w:rsid w:val="000D405E"/>
    <w:rsid w:val="00123C96"/>
    <w:rsid w:val="00127CDD"/>
    <w:rsid w:val="00151EE9"/>
    <w:rsid w:val="001C65EF"/>
    <w:rsid w:val="001E0ACA"/>
    <w:rsid w:val="001E22BE"/>
    <w:rsid w:val="001E340B"/>
    <w:rsid w:val="001E73B1"/>
    <w:rsid w:val="001E79B5"/>
    <w:rsid w:val="001F20F2"/>
    <w:rsid w:val="00212F7F"/>
    <w:rsid w:val="00241DFA"/>
    <w:rsid w:val="00244D1C"/>
    <w:rsid w:val="00251046"/>
    <w:rsid w:val="002725A1"/>
    <w:rsid w:val="00287E25"/>
    <w:rsid w:val="0029653F"/>
    <w:rsid w:val="002A7F09"/>
    <w:rsid w:val="002B089F"/>
    <w:rsid w:val="002D3570"/>
    <w:rsid w:val="002E0E63"/>
    <w:rsid w:val="002E1D30"/>
    <w:rsid w:val="0033362E"/>
    <w:rsid w:val="003440D9"/>
    <w:rsid w:val="00351E85"/>
    <w:rsid w:val="0036133B"/>
    <w:rsid w:val="003963F8"/>
    <w:rsid w:val="003B3C2A"/>
    <w:rsid w:val="003D15DA"/>
    <w:rsid w:val="003E7307"/>
    <w:rsid w:val="00404132"/>
    <w:rsid w:val="00416600"/>
    <w:rsid w:val="00441441"/>
    <w:rsid w:val="004502B6"/>
    <w:rsid w:val="00494546"/>
    <w:rsid w:val="00497C65"/>
    <w:rsid w:val="004A38B2"/>
    <w:rsid w:val="004B67E2"/>
    <w:rsid w:val="004C16A2"/>
    <w:rsid w:val="004D16B9"/>
    <w:rsid w:val="004D5ED4"/>
    <w:rsid w:val="004F52C6"/>
    <w:rsid w:val="004F762F"/>
    <w:rsid w:val="0050541B"/>
    <w:rsid w:val="00517901"/>
    <w:rsid w:val="00526575"/>
    <w:rsid w:val="005347A0"/>
    <w:rsid w:val="0054682A"/>
    <w:rsid w:val="005C69D3"/>
    <w:rsid w:val="005D2734"/>
    <w:rsid w:val="005E7EAD"/>
    <w:rsid w:val="0060721B"/>
    <w:rsid w:val="00621EAC"/>
    <w:rsid w:val="006466AE"/>
    <w:rsid w:val="00677659"/>
    <w:rsid w:val="0068294C"/>
    <w:rsid w:val="006844E7"/>
    <w:rsid w:val="006906EF"/>
    <w:rsid w:val="006964D1"/>
    <w:rsid w:val="006A6ABC"/>
    <w:rsid w:val="006C0106"/>
    <w:rsid w:val="006C0F55"/>
    <w:rsid w:val="006C627E"/>
    <w:rsid w:val="006D03AF"/>
    <w:rsid w:val="006D0D41"/>
    <w:rsid w:val="006D32CD"/>
    <w:rsid w:val="006F67FD"/>
    <w:rsid w:val="00793490"/>
    <w:rsid w:val="007A26C9"/>
    <w:rsid w:val="007B127B"/>
    <w:rsid w:val="007E4AB3"/>
    <w:rsid w:val="007E4F78"/>
    <w:rsid w:val="0081350E"/>
    <w:rsid w:val="00817E8D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E72F4"/>
    <w:rsid w:val="00901233"/>
    <w:rsid w:val="00917D86"/>
    <w:rsid w:val="009311BF"/>
    <w:rsid w:val="00953A5C"/>
    <w:rsid w:val="00967BDB"/>
    <w:rsid w:val="009732CC"/>
    <w:rsid w:val="00981D05"/>
    <w:rsid w:val="00996D76"/>
    <w:rsid w:val="009A74F8"/>
    <w:rsid w:val="009B3D27"/>
    <w:rsid w:val="009B7D76"/>
    <w:rsid w:val="009D528F"/>
    <w:rsid w:val="00A03509"/>
    <w:rsid w:val="00A03DED"/>
    <w:rsid w:val="00A13C7B"/>
    <w:rsid w:val="00A355B3"/>
    <w:rsid w:val="00A61D1F"/>
    <w:rsid w:val="00A6366E"/>
    <w:rsid w:val="00A91CA2"/>
    <w:rsid w:val="00AA3B1E"/>
    <w:rsid w:val="00AB7CA4"/>
    <w:rsid w:val="00AF36BA"/>
    <w:rsid w:val="00B221D0"/>
    <w:rsid w:val="00B234B2"/>
    <w:rsid w:val="00B256BE"/>
    <w:rsid w:val="00B426D1"/>
    <w:rsid w:val="00BA159E"/>
    <w:rsid w:val="00BA488E"/>
    <w:rsid w:val="00BA5C14"/>
    <w:rsid w:val="00BA6DD9"/>
    <w:rsid w:val="00BB6D74"/>
    <w:rsid w:val="00BC3CAD"/>
    <w:rsid w:val="00C0414E"/>
    <w:rsid w:val="00C1706B"/>
    <w:rsid w:val="00C2712B"/>
    <w:rsid w:val="00C479E0"/>
    <w:rsid w:val="00C708BE"/>
    <w:rsid w:val="00CA3E21"/>
    <w:rsid w:val="00CB0AB1"/>
    <w:rsid w:val="00CC049A"/>
    <w:rsid w:val="00CE122B"/>
    <w:rsid w:val="00CF4F76"/>
    <w:rsid w:val="00D17028"/>
    <w:rsid w:val="00D22D5C"/>
    <w:rsid w:val="00D339EC"/>
    <w:rsid w:val="00D40D67"/>
    <w:rsid w:val="00D515D9"/>
    <w:rsid w:val="00D60666"/>
    <w:rsid w:val="00D659FF"/>
    <w:rsid w:val="00D65F9D"/>
    <w:rsid w:val="00D77F34"/>
    <w:rsid w:val="00D8029B"/>
    <w:rsid w:val="00D91E2A"/>
    <w:rsid w:val="00DA2C8D"/>
    <w:rsid w:val="00DB6220"/>
    <w:rsid w:val="00DB74E2"/>
    <w:rsid w:val="00DD3199"/>
    <w:rsid w:val="00DE209C"/>
    <w:rsid w:val="00DE6CE4"/>
    <w:rsid w:val="00E33EC4"/>
    <w:rsid w:val="00E359D8"/>
    <w:rsid w:val="00E7386B"/>
    <w:rsid w:val="00EA406E"/>
    <w:rsid w:val="00ED13EC"/>
    <w:rsid w:val="00ED742F"/>
    <w:rsid w:val="00EF0BBB"/>
    <w:rsid w:val="00F05F0E"/>
    <w:rsid w:val="00F12004"/>
    <w:rsid w:val="00F14D3E"/>
    <w:rsid w:val="00F228BC"/>
    <w:rsid w:val="00F62C75"/>
    <w:rsid w:val="00F62CA7"/>
    <w:rsid w:val="00F83C32"/>
    <w:rsid w:val="00F8551F"/>
    <w:rsid w:val="00FA0EA3"/>
    <w:rsid w:val="00FB4821"/>
    <w:rsid w:val="00FD4F57"/>
    <w:rsid w:val="00FE17AE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DDD61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  <w:style w:type="paragraph" w:styleId="Ingenafstand">
    <w:name w:val="No Spacing"/>
    <w:uiPriority w:val="1"/>
    <w:qFormat/>
    <w:rsid w:val="003440D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ibos.dk/legate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post.borger.dk/?logon=borger&amp;function=inbox&amp;mailboxid=14156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3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customXml/itemProps3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8E55E82-902C-4400-871B-6530C0AFBA0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A0E163C-DFD9-4B9A-9831-6D5F70DE9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46b0f-e2c7-4a31-a61e-54a1e81a6d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3</Pages>
  <Words>295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2021-08-18T07:47:00Z</dcterms:created>
  <dcterms:modified xsi:type="dcterms:W3CDTF">2021-12-02T11:16:00Z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